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D5827" w14:textId="77777777" w:rsidR="0088719F" w:rsidRDefault="0088719F" w:rsidP="0088719F">
      <w:pPr>
        <w:pStyle w:val="Nadpis3"/>
        <w:rPr>
          <w:noProof/>
        </w:rPr>
      </w:pPr>
      <w:r w:rsidRPr="0088719F">
        <w:t>ŽÁDOST O ZÁŠTITU</w:t>
      </w:r>
    </w:p>
    <w:p w14:paraId="423BB387" w14:textId="77777777" w:rsidR="0088719F" w:rsidRDefault="0088719F" w:rsidP="0088719F">
      <w:pPr>
        <w:pStyle w:val="Nadpis4"/>
      </w:pPr>
      <w:r w:rsidRPr="006C2C06">
        <w:t>1) Název žadatele (organizace):</w:t>
      </w:r>
    </w:p>
    <w:tbl>
      <w:tblPr>
        <w:tblStyle w:val="TabulkaJVS3-bl"/>
        <w:tblW w:w="0" w:type="auto"/>
        <w:tblLook w:val="04A0" w:firstRow="1" w:lastRow="0" w:firstColumn="1" w:lastColumn="0" w:noHBand="0" w:noVBand="1"/>
      </w:tblPr>
      <w:tblGrid>
        <w:gridCol w:w="8956"/>
      </w:tblGrid>
      <w:tr w:rsidR="0088719F" w14:paraId="628D96B3" w14:textId="77777777" w:rsidTr="00710EAE">
        <w:trPr>
          <w:trHeight w:val="1936"/>
        </w:trPr>
        <w:tc>
          <w:tcPr>
            <w:tcW w:w="8956" w:type="dxa"/>
          </w:tcPr>
          <w:p w14:paraId="076306FB" w14:textId="77777777" w:rsidR="0088719F" w:rsidRPr="002907CF" w:rsidRDefault="0088719F" w:rsidP="002907CF">
            <w:pPr>
              <w:pStyle w:val="tabulkatext"/>
            </w:pPr>
            <w:r w:rsidRPr="002907CF">
              <w:t>název žadatele (organizace):</w:t>
            </w:r>
          </w:p>
          <w:p w14:paraId="7D0F82DA" w14:textId="77777777" w:rsidR="0088719F" w:rsidRPr="002907CF" w:rsidRDefault="0088719F" w:rsidP="002907CF">
            <w:pPr>
              <w:pStyle w:val="tabulkatext"/>
            </w:pPr>
            <w:r w:rsidRPr="002907CF">
              <w:t>adresa:</w:t>
            </w:r>
          </w:p>
          <w:p w14:paraId="571BE3D3" w14:textId="77777777" w:rsidR="0088719F" w:rsidRPr="002907CF" w:rsidRDefault="0088719F" w:rsidP="002907CF">
            <w:pPr>
              <w:pStyle w:val="tabulkatext"/>
            </w:pPr>
          </w:p>
          <w:p w14:paraId="63FFEE97" w14:textId="77777777" w:rsidR="0088719F" w:rsidRPr="002907CF" w:rsidRDefault="0088719F" w:rsidP="002907CF">
            <w:pPr>
              <w:pStyle w:val="tabulkatext"/>
            </w:pPr>
          </w:p>
          <w:p w14:paraId="6C7107FF" w14:textId="77777777" w:rsidR="0088719F" w:rsidRPr="002907CF" w:rsidRDefault="0088719F" w:rsidP="002907CF">
            <w:pPr>
              <w:pStyle w:val="tabulkatext"/>
            </w:pPr>
            <w:r w:rsidRPr="002907CF">
              <w:t>IČO:</w:t>
            </w:r>
          </w:p>
          <w:p w14:paraId="474CA61E" w14:textId="77777777" w:rsidR="0088719F" w:rsidRPr="0088719F" w:rsidRDefault="0088719F" w:rsidP="002907CF">
            <w:pPr>
              <w:pStyle w:val="tabulkatext"/>
            </w:pPr>
            <w:r w:rsidRPr="002907CF">
              <w:t>datová schránka ID:</w:t>
            </w:r>
          </w:p>
        </w:tc>
      </w:tr>
    </w:tbl>
    <w:p w14:paraId="6CDB4E01" w14:textId="77777777" w:rsidR="0088719F" w:rsidRPr="006C2C06" w:rsidRDefault="0088719F" w:rsidP="0088719F">
      <w:pPr>
        <w:pStyle w:val="Nadpis4"/>
      </w:pPr>
      <w:r w:rsidRPr="006C2C06">
        <w:t>2) Stručný popis žadatele (organizace):</w:t>
      </w:r>
    </w:p>
    <w:tbl>
      <w:tblPr>
        <w:tblStyle w:val="TabulkaJVS3-bl"/>
        <w:tblW w:w="0" w:type="auto"/>
        <w:tblLook w:val="04A0" w:firstRow="1" w:lastRow="0" w:firstColumn="1" w:lastColumn="0" w:noHBand="0" w:noVBand="1"/>
      </w:tblPr>
      <w:tblGrid>
        <w:gridCol w:w="8957"/>
      </w:tblGrid>
      <w:tr w:rsidR="0088719F" w14:paraId="753119F9" w14:textId="77777777" w:rsidTr="00710EAE">
        <w:trPr>
          <w:trHeight w:val="1417"/>
        </w:trPr>
        <w:tc>
          <w:tcPr>
            <w:tcW w:w="8957" w:type="dxa"/>
          </w:tcPr>
          <w:p w14:paraId="344C7BAB" w14:textId="77777777" w:rsidR="0088719F" w:rsidRDefault="0088719F" w:rsidP="002907CF">
            <w:pPr>
              <w:pStyle w:val="tabulkatext"/>
            </w:pPr>
          </w:p>
        </w:tc>
      </w:tr>
    </w:tbl>
    <w:p w14:paraId="77BE50E7" w14:textId="77777777" w:rsidR="0088719F" w:rsidRPr="006C2C06" w:rsidRDefault="0088719F" w:rsidP="0088719F">
      <w:pPr>
        <w:pStyle w:val="Nadpis4"/>
      </w:pPr>
      <w:r>
        <w:t>3</w:t>
      </w:r>
      <w:r w:rsidRPr="006C2C06">
        <w:t>) Jméno a příjmení kontaktní osoby</w:t>
      </w:r>
      <w:r>
        <w:t>:</w:t>
      </w:r>
    </w:p>
    <w:tbl>
      <w:tblPr>
        <w:tblStyle w:val="TabulkaJVS3-bl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88719F" w:rsidRPr="0088719F" w14:paraId="470DC865" w14:textId="77777777" w:rsidTr="00710EAE">
        <w:trPr>
          <w:trHeight w:val="1375"/>
        </w:trPr>
        <w:tc>
          <w:tcPr>
            <w:tcW w:w="8957" w:type="dxa"/>
          </w:tcPr>
          <w:p w14:paraId="5B329A0A" w14:textId="77777777" w:rsidR="0088719F" w:rsidRPr="002907CF" w:rsidRDefault="0088719F" w:rsidP="002907CF">
            <w:pPr>
              <w:pStyle w:val="tabulkatext"/>
            </w:pPr>
            <w:r w:rsidRPr="002907CF">
              <w:t>jméno a příjmení, včetně titulů:</w:t>
            </w:r>
          </w:p>
          <w:p w14:paraId="3F4C4FAB" w14:textId="77777777" w:rsidR="0088719F" w:rsidRPr="002907CF" w:rsidRDefault="0088719F" w:rsidP="002907CF">
            <w:pPr>
              <w:pStyle w:val="tabulkatext"/>
            </w:pPr>
            <w:r w:rsidRPr="002907CF">
              <w:t>funkce:</w:t>
            </w:r>
          </w:p>
          <w:p w14:paraId="6D992B62" w14:textId="77777777" w:rsidR="0088719F" w:rsidRPr="002907CF" w:rsidRDefault="0088719F" w:rsidP="002907CF">
            <w:pPr>
              <w:pStyle w:val="tabulkatext"/>
            </w:pPr>
            <w:r w:rsidRPr="002907CF">
              <w:t>e-mail:</w:t>
            </w:r>
          </w:p>
          <w:p w14:paraId="28224DC2" w14:textId="77777777" w:rsidR="0088719F" w:rsidRPr="0088719F" w:rsidRDefault="0088719F" w:rsidP="002907CF">
            <w:pPr>
              <w:pStyle w:val="tabulkatext"/>
            </w:pPr>
            <w:r w:rsidRPr="002907CF">
              <w:t>telefon:</w:t>
            </w:r>
          </w:p>
        </w:tc>
      </w:tr>
    </w:tbl>
    <w:p w14:paraId="76CD9804" w14:textId="77777777" w:rsidR="0088719F" w:rsidRPr="006C2C06" w:rsidRDefault="0088719F" w:rsidP="009C6285">
      <w:pPr>
        <w:pStyle w:val="Nadpis4"/>
      </w:pPr>
      <w:r>
        <w:t>4</w:t>
      </w:r>
      <w:r w:rsidRPr="006C2C06">
        <w:t xml:space="preserve">) </w:t>
      </w:r>
      <w:r>
        <w:t>Oficiální n</w:t>
      </w:r>
      <w:r w:rsidRPr="006C2C06">
        <w:t>ázev akce:</w:t>
      </w:r>
    </w:p>
    <w:tbl>
      <w:tblPr>
        <w:tblStyle w:val="TabulkaJVS3-bl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88719F" w14:paraId="694C0FFD" w14:textId="77777777" w:rsidTr="00710EAE">
        <w:trPr>
          <w:trHeight w:val="1010"/>
        </w:trPr>
        <w:tc>
          <w:tcPr>
            <w:tcW w:w="8957" w:type="dxa"/>
          </w:tcPr>
          <w:p w14:paraId="484DBCAD" w14:textId="77777777" w:rsidR="0088719F" w:rsidRDefault="0088719F" w:rsidP="009C6285"/>
        </w:tc>
      </w:tr>
    </w:tbl>
    <w:p w14:paraId="260E4044" w14:textId="77777777" w:rsidR="009C6285" w:rsidRDefault="009C6285" w:rsidP="0088719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BC44500" w14:textId="77777777" w:rsidR="0088719F" w:rsidRPr="006C2C06" w:rsidRDefault="0088719F" w:rsidP="009C6285">
      <w:pPr>
        <w:pStyle w:val="Nadpis4"/>
      </w:pPr>
      <w:r>
        <w:lastRenderedPageBreak/>
        <w:t>5</w:t>
      </w:r>
      <w:r w:rsidRPr="006C2C06">
        <w:t>) Stručný popis akce</w:t>
      </w:r>
      <w:r>
        <w:t>; cíle a přínosy akce</w:t>
      </w:r>
      <w:r w:rsidRPr="006C2C06">
        <w:t>:</w:t>
      </w:r>
    </w:p>
    <w:tbl>
      <w:tblPr>
        <w:tblStyle w:val="TabulkaJVS3-bl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88719F" w14:paraId="72561719" w14:textId="77777777" w:rsidTr="00710EAE">
        <w:trPr>
          <w:trHeight w:val="1644"/>
        </w:trPr>
        <w:tc>
          <w:tcPr>
            <w:tcW w:w="8957" w:type="dxa"/>
          </w:tcPr>
          <w:p w14:paraId="0397D1BE" w14:textId="77777777" w:rsidR="0088719F" w:rsidRDefault="0088719F" w:rsidP="009C6285">
            <w:pPr>
              <w:rPr>
                <w:b/>
              </w:rPr>
            </w:pPr>
          </w:p>
        </w:tc>
      </w:tr>
    </w:tbl>
    <w:p w14:paraId="6BC1194F" w14:textId="77777777" w:rsidR="0088719F" w:rsidRPr="006C2C06" w:rsidRDefault="0088719F" w:rsidP="009C6285">
      <w:pPr>
        <w:pStyle w:val="Nadpis4"/>
      </w:pPr>
      <w:r>
        <w:t>6</w:t>
      </w:r>
      <w:r w:rsidRPr="006C2C06">
        <w:t>) Zdůvodnění žádosti o záštitu (ve vztahu k prioritám a agendě MŠMT):</w:t>
      </w:r>
    </w:p>
    <w:tbl>
      <w:tblPr>
        <w:tblStyle w:val="TabulkaJVS3-bl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88719F" w14:paraId="70C3746D" w14:textId="77777777" w:rsidTr="00710EAE">
        <w:trPr>
          <w:trHeight w:val="1644"/>
        </w:trPr>
        <w:tc>
          <w:tcPr>
            <w:tcW w:w="8957" w:type="dxa"/>
          </w:tcPr>
          <w:p w14:paraId="69F4D605" w14:textId="77777777" w:rsidR="0088719F" w:rsidRDefault="0088719F" w:rsidP="00710EAE">
            <w:pPr>
              <w:rPr>
                <w:b/>
              </w:rPr>
            </w:pPr>
          </w:p>
        </w:tc>
      </w:tr>
    </w:tbl>
    <w:p w14:paraId="1556680B" w14:textId="77777777" w:rsidR="0088719F" w:rsidRPr="006C2C06" w:rsidRDefault="0088719F" w:rsidP="009C6285">
      <w:pPr>
        <w:pStyle w:val="Nadpis4"/>
      </w:pPr>
      <w:r>
        <w:t>7</w:t>
      </w:r>
      <w:r w:rsidRPr="006C2C06">
        <w:t>) Pravidelnost a ročník akce:</w:t>
      </w:r>
    </w:p>
    <w:tbl>
      <w:tblPr>
        <w:tblStyle w:val="TabulkaJVS3-bl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88719F" w14:paraId="12C07805" w14:textId="77777777" w:rsidTr="00710EAE">
        <w:trPr>
          <w:trHeight w:val="1155"/>
        </w:trPr>
        <w:tc>
          <w:tcPr>
            <w:tcW w:w="8957" w:type="dxa"/>
          </w:tcPr>
          <w:p w14:paraId="2EE23DF2" w14:textId="77777777" w:rsidR="0088719F" w:rsidRPr="0026735B" w:rsidRDefault="0088719F" w:rsidP="00710EAE">
            <w:pPr>
              <w:pStyle w:val="tabulkatext"/>
            </w:pPr>
            <w:r>
              <w:t>p</w:t>
            </w:r>
            <w:r w:rsidRPr="0026735B">
              <w:t>ravidelnost:</w:t>
            </w:r>
          </w:p>
          <w:p w14:paraId="386F3F7C" w14:textId="77777777" w:rsidR="0088719F" w:rsidRPr="0026735B" w:rsidRDefault="0088719F" w:rsidP="00710EAE">
            <w:pPr>
              <w:pStyle w:val="tabulkatext"/>
            </w:pPr>
          </w:p>
          <w:p w14:paraId="1EE35855" w14:textId="77777777" w:rsidR="0088719F" w:rsidRPr="0026735B" w:rsidRDefault="0088719F" w:rsidP="00710EAE">
            <w:pPr>
              <w:pStyle w:val="tabulkatext"/>
            </w:pPr>
            <w:r>
              <w:t>r</w:t>
            </w:r>
            <w:r w:rsidRPr="0026735B">
              <w:t>očník:</w:t>
            </w:r>
          </w:p>
        </w:tc>
      </w:tr>
    </w:tbl>
    <w:p w14:paraId="7CC901B3" w14:textId="77777777" w:rsidR="0088719F" w:rsidRPr="006C2C06" w:rsidRDefault="0088719F" w:rsidP="009C6285">
      <w:pPr>
        <w:pStyle w:val="Nadpis4"/>
      </w:pPr>
      <w:r>
        <w:t>8</w:t>
      </w:r>
      <w:r w:rsidRPr="006C2C06">
        <w:t>) Předpoklád</w:t>
      </w:r>
      <w:r>
        <w:t>a</w:t>
      </w:r>
      <w:r w:rsidRPr="006C2C06">
        <w:t>n</w:t>
      </w:r>
      <w:r>
        <w:t>á</w:t>
      </w:r>
      <w:r w:rsidRPr="006C2C06">
        <w:t xml:space="preserve"> návštěvnost a dopad akce </w:t>
      </w:r>
      <w:r>
        <w:t>(</w:t>
      </w:r>
      <w:r w:rsidRPr="006C2C06">
        <w:t>mezinárodní, oblastní, místní…</w:t>
      </w:r>
      <w:r>
        <w:t>)</w:t>
      </w:r>
      <w:r w:rsidRPr="006C2C06">
        <w:t>:</w:t>
      </w:r>
    </w:p>
    <w:tbl>
      <w:tblPr>
        <w:tblStyle w:val="TabulkaJVS3-bl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88719F" w14:paraId="7DC4D7E7" w14:textId="77777777" w:rsidTr="00710EAE">
        <w:trPr>
          <w:trHeight w:val="1644"/>
        </w:trPr>
        <w:tc>
          <w:tcPr>
            <w:tcW w:w="8957" w:type="dxa"/>
          </w:tcPr>
          <w:p w14:paraId="46531E79" w14:textId="77777777" w:rsidR="0088719F" w:rsidRDefault="0088719F" w:rsidP="00710EAE">
            <w:pPr>
              <w:pStyle w:val="tabulkatext"/>
            </w:pPr>
          </w:p>
        </w:tc>
      </w:tr>
    </w:tbl>
    <w:p w14:paraId="039BB1DB" w14:textId="77777777" w:rsidR="0088719F" w:rsidRPr="006C2C06" w:rsidRDefault="0088719F" w:rsidP="009C6285">
      <w:pPr>
        <w:pStyle w:val="Nadpis4"/>
      </w:pPr>
      <w:r>
        <w:t>9</w:t>
      </w:r>
      <w:r w:rsidRPr="006C2C06">
        <w:t>) Datum a místo konání:</w:t>
      </w:r>
    </w:p>
    <w:tbl>
      <w:tblPr>
        <w:tblStyle w:val="TabulkaJVS3-bl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88719F" w14:paraId="36078152" w14:textId="77777777" w:rsidTr="00710EAE">
        <w:trPr>
          <w:trHeight w:val="693"/>
        </w:trPr>
        <w:tc>
          <w:tcPr>
            <w:tcW w:w="8957" w:type="dxa"/>
          </w:tcPr>
          <w:p w14:paraId="0702D8A2" w14:textId="77777777" w:rsidR="0088719F" w:rsidRPr="0026735B" w:rsidRDefault="0088719F" w:rsidP="00710EAE">
            <w:pPr>
              <w:pStyle w:val="tabulkatext"/>
            </w:pPr>
            <w:r>
              <w:t>d</w:t>
            </w:r>
            <w:r w:rsidRPr="0026735B">
              <w:t>atum:</w:t>
            </w:r>
          </w:p>
          <w:p w14:paraId="133D6990" w14:textId="77777777" w:rsidR="0088719F" w:rsidRDefault="0088719F" w:rsidP="00710EAE">
            <w:pPr>
              <w:pStyle w:val="tabulkatext"/>
              <w:rPr>
                <w:b/>
              </w:rPr>
            </w:pPr>
            <w:r>
              <w:t>m</w:t>
            </w:r>
            <w:r w:rsidRPr="0026735B">
              <w:t>ísto</w:t>
            </w:r>
            <w:r>
              <w:t xml:space="preserve"> konání</w:t>
            </w:r>
            <w:r w:rsidRPr="0026735B">
              <w:t>:</w:t>
            </w:r>
          </w:p>
        </w:tc>
      </w:tr>
    </w:tbl>
    <w:p w14:paraId="58F8EF9E" w14:textId="77777777" w:rsidR="00C2079A" w:rsidRDefault="00C2079A" w:rsidP="00C2079A">
      <w:r>
        <w:br w:type="page"/>
      </w:r>
    </w:p>
    <w:p w14:paraId="610D6F84" w14:textId="77777777" w:rsidR="0088719F" w:rsidRPr="006C2C06" w:rsidRDefault="0088719F" w:rsidP="00C2079A">
      <w:pPr>
        <w:pStyle w:val="Nadpis4"/>
      </w:pPr>
      <w:r w:rsidRPr="006C2C06">
        <w:lastRenderedPageBreak/>
        <w:t>1</w:t>
      </w:r>
      <w:r>
        <w:t>0</w:t>
      </w:r>
      <w:r w:rsidRPr="006C2C06">
        <w:t xml:space="preserve">) Webové stránky akce; </w:t>
      </w:r>
      <w:r>
        <w:t>medializace akce;</w:t>
      </w:r>
      <w:r w:rsidRPr="006C2C06">
        <w:t xml:space="preserve"> odkazy na informace o akci:</w:t>
      </w:r>
    </w:p>
    <w:tbl>
      <w:tblPr>
        <w:tblStyle w:val="TabulkaJVS3-bl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88719F" w14:paraId="3418724B" w14:textId="77777777" w:rsidTr="00710EAE">
        <w:trPr>
          <w:trHeight w:val="1077"/>
        </w:trPr>
        <w:tc>
          <w:tcPr>
            <w:tcW w:w="8957" w:type="dxa"/>
          </w:tcPr>
          <w:p w14:paraId="5B7C031A" w14:textId="77777777" w:rsidR="0088719F" w:rsidRPr="00710EAE" w:rsidRDefault="0088719F" w:rsidP="00710EAE">
            <w:pPr>
              <w:pStyle w:val="tabulkatext"/>
            </w:pPr>
            <w:r w:rsidRPr="00710EAE">
              <w:t>webové stránky:</w:t>
            </w:r>
          </w:p>
          <w:p w14:paraId="3F8FE8B8" w14:textId="77777777" w:rsidR="0088719F" w:rsidRPr="00710EAE" w:rsidRDefault="0088719F" w:rsidP="00710EAE">
            <w:pPr>
              <w:pStyle w:val="tabulkatext"/>
            </w:pPr>
            <w:r w:rsidRPr="00710EAE">
              <w:t>medializace:</w:t>
            </w:r>
          </w:p>
          <w:p w14:paraId="0EDFA061" w14:textId="77777777" w:rsidR="0088719F" w:rsidRPr="00710EAE" w:rsidRDefault="0088719F" w:rsidP="00710EAE">
            <w:pPr>
              <w:pStyle w:val="tabulkatext"/>
            </w:pPr>
            <w:r w:rsidRPr="00710EAE">
              <w:t>odkazy na informace o akci:</w:t>
            </w:r>
          </w:p>
        </w:tc>
      </w:tr>
    </w:tbl>
    <w:p w14:paraId="28E584E8" w14:textId="77777777" w:rsidR="0088719F" w:rsidRPr="006C2C06" w:rsidRDefault="0088719F" w:rsidP="00C2079A">
      <w:pPr>
        <w:pStyle w:val="Nadpis4"/>
        <w:ind w:left="397" w:hanging="397"/>
      </w:pPr>
      <w:r w:rsidRPr="006C2C06">
        <w:t>1</w:t>
      </w:r>
      <w:r>
        <w:t>1</w:t>
      </w:r>
      <w:r w:rsidRPr="006C2C06">
        <w:t>) Sponzoři a dárci projektu (i ti, kteří jsou v jednání)</w:t>
      </w:r>
      <w:r>
        <w:t>;</w:t>
      </w:r>
      <w:r w:rsidRPr="006C2C06">
        <w:t xml:space="preserve"> výše registračních poplatků, pokud jsou stanoveny:</w:t>
      </w:r>
    </w:p>
    <w:tbl>
      <w:tblPr>
        <w:tblStyle w:val="TabulkaJVS3-bl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88719F" w14:paraId="03F3F29B" w14:textId="77777777" w:rsidTr="00710EAE">
        <w:trPr>
          <w:trHeight w:val="1474"/>
        </w:trPr>
        <w:tc>
          <w:tcPr>
            <w:tcW w:w="8957" w:type="dxa"/>
          </w:tcPr>
          <w:p w14:paraId="08289412" w14:textId="77777777" w:rsidR="0088719F" w:rsidRPr="0026735B" w:rsidRDefault="0088719F" w:rsidP="00710EAE">
            <w:pPr>
              <w:rPr>
                <w:bCs/>
              </w:rPr>
            </w:pPr>
            <w:r>
              <w:rPr>
                <w:bCs/>
              </w:rPr>
              <w:t>s</w:t>
            </w:r>
            <w:r w:rsidRPr="0026735B">
              <w:rPr>
                <w:bCs/>
              </w:rPr>
              <w:t xml:space="preserve">ponzoři a dárci akce: </w:t>
            </w:r>
          </w:p>
          <w:p w14:paraId="17C53D93" w14:textId="77777777" w:rsidR="0088719F" w:rsidRDefault="0088719F" w:rsidP="00710EAE">
            <w:pPr>
              <w:rPr>
                <w:b/>
              </w:rPr>
            </w:pPr>
            <w:r>
              <w:rPr>
                <w:bCs/>
              </w:rPr>
              <w:t>r</w:t>
            </w:r>
            <w:r w:rsidRPr="0026735B">
              <w:rPr>
                <w:bCs/>
              </w:rPr>
              <w:t xml:space="preserve">egistrační poplatek: </w:t>
            </w:r>
            <w:r w:rsidRPr="00D33440">
              <w:rPr>
                <w:b/>
              </w:rPr>
              <w:t>Ano (</w:t>
            </w:r>
            <w:r>
              <w:rPr>
                <w:b/>
              </w:rPr>
              <w:t xml:space="preserve">uveďte </w:t>
            </w:r>
            <w:r w:rsidRPr="00D33440">
              <w:rPr>
                <w:b/>
              </w:rPr>
              <w:t>výš</w:t>
            </w:r>
            <w:r>
              <w:rPr>
                <w:b/>
              </w:rPr>
              <w:t>i</w:t>
            </w:r>
            <w:r w:rsidRPr="00D33440">
              <w:rPr>
                <w:b/>
              </w:rPr>
              <w:t>)/Ne</w:t>
            </w:r>
            <w:r w:rsidRPr="00545336">
              <w:rPr>
                <w:bCs/>
                <w:sz w:val="18"/>
                <w:szCs w:val="18"/>
              </w:rPr>
              <w:t>*</w:t>
            </w:r>
            <w:r>
              <w:rPr>
                <w:b/>
              </w:rPr>
              <w:t xml:space="preserve"> </w:t>
            </w:r>
          </w:p>
          <w:p w14:paraId="04D7EB60" w14:textId="77777777" w:rsidR="0088719F" w:rsidRDefault="0088719F" w:rsidP="00710EAE">
            <w:pPr>
              <w:rPr>
                <w:bCs/>
              </w:rPr>
            </w:pPr>
          </w:p>
          <w:p w14:paraId="6A6D737A" w14:textId="77777777" w:rsidR="0088719F" w:rsidRPr="00545336" w:rsidRDefault="0088719F" w:rsidP="00710EAE">
            <w:pPr>
              <w:rPr>
                <w:bCs/>
                <w:i/>
                <w:iCs/>
              </w:rPr>
            </w:pPr>
            <w:r w:rsidRPr="00545336">
              <w:rPr>
                <w:bCs/>
                <w:i/>
                <w:iCs/>
                <w:sz w:val="18"/>
                <w:szCs w:val="18"/>
              </w:rPr>
              <w:t>*</w:t>
            </w:r>
            <w:r>
              <w:rPr>
                <w:bCs/>
                <w:i/>
                <w:iCs/>
                <w:sz w:val="18"/>
                <w:szCs w:val="18"/>
              </w:rPr>
              <w:t xml:space="preserve"> </w:t>
            </w:r>
            <w:r w:rsidRPr="00545336">
              <w:rPr>
                <w:bCs/>
                <w:i/>
                <w:iCs/>
                <w:sz w:val="18"/>
                <w:szCs w:val="18"/>
              </w:rPr>
              <w:t>nehodící škrtněte</w:t>
            </w:r>
          </w:p>
        </w:tc>
      </w:tr>
    </w:tbl>
    <w:p w14:paraId="40AECB46" w14:textId="77777777" w:rsidR="0088719F" w:rsidRPr="006C2C06" w:rsidRDefault="0088719F" w:rsidP="00C2079A">
      <w:pPr>
        <w:pStyle w:val="Nadpis4"/>
        <w:ind w:left="397" w:hanging="397"/>
      </w:pPr>
      <w:r w:rsidRPr="006C2C06">
        <w:t>1</w:t>
      </w:r>
      <w:r>
        <w:t>2</w:t>
      </w:r>
      <w:r w:rsidRPr="006C2C06">
        <w:t>) Dříve udělené záštity MŠMT či osobní záštity ministr</w:t>
      </w:r>
      <w:r>
        <w:t>a</w:t>
      </w:r>
      <w:r w:rsidRPr="006C2C06">
        <w:t xml:space="preserve"> </w:t>
      </w:r>
      <w:r>
        <w:t>(</w:t>
      </w:r>
      <w:r w:rsidRPr="006C2C06">
        <w:t>rok udělení a typ záštity</w:t>
      </w:r>
      <w:r>
        <w:t>)</w:t>
      </w:r>
      <w:r w:rsidRPr="006C2C06">
        <w:t>:</w:t>
      </w:r>
    </w:p>
    <w:tbl>
      <w:tblPr>
        <w:tblStyle w:val="TabulkaJVS3-bl"/>
        <w:tblW w:w="8957" w:type="dxa"/>
        <w:tblLook w:val="04A0" w:firstRow="1" w:lastRow="0" w:firstColumn="1" w:lastColumn="0" w:noHBand="0" w:noVBand="1"/>
      </w:tblPr>
      <w:tblGrid>
        <w:gridCol w:w="8957"/>
      </w:tblGrid>
      <w:tr w:rsidR="0088719F" w14:paraId="30734AF3" w14:textId="77777777" w:rsidTr="00710EAE">
        <w:trPr>
          <w:trHeight w:val="1289"/>
        </w:trPr>
        <w:tc>
          <w:tcPr>
            <w:tcW w:w="8957" w:type="dxa"/>
          </w:tcPr>
          <w:p w14:paraId="0CB9014B" w14:textId="77777777" w:rsidR="0088719F" w:rsidRDefault="0088719F" w:rsidP="00C2079A">
            <w:pPr>
              <w:rPr>
                <w:b/>
              </w:rPr>
            </w:pPr>
          </w:p>
        </w:tc>
      </w:tr>
    </w:tbl>
    <w:p w14:paraId="520F28AA" w14:textId="77777777" w:rsidR="0088719F" w:rsidRPr="006C2C06" w:rsidRDefault="0088719F" w:rsidP="00C2079A">
      <w:pPr>
        <w:pStyle w:val="Nadpis4"/>
      </w:pPr>
      <w:r w:rsidRPr="006C2C06">
        <w:t>1</w:t>
      </w:r>
      <w:r>
        <w:t>3</w:t>
      </w:r>
      <w:r w:rsidRPr="006C2C06">
        <w:t>) Žádosti o záštitu u dalších subjektů (i ty, které jsou v jednání):</w:t>
      </w:r>
    </w:p>
    <w:tbl>
      <w:tblPr>
        <w:tblStyle w:val="TabulkaJVS3-bl"/>
        <w:tblW w:w="0" w:type="auto"/>
        <w:tblLook w:val="04A0" w:firstRow="1" w:lastRow="0" w:firstColumn="1" w:lastColumn="0" w:noHBand="0" w:noVBand="1"/>
      </w:tblPr>
      <w:tblGrid>
        <w:gridCol w:w="8957"/>
      </w:tblGrid>
      <w:tr w:rsidR="0088719F" w14:paraId="1959299A" w14:textId="77777777" w:rsidTr="00710EAE">
        <w:trPr>
          <w:trHeight w:val="1506"/>
        </w:trPr>
        <w:tc>
          <w:tcPr>
            <w:tcW w:w="8957" w:type="dxa"/>
          </w:tcPr>
          <w:p w14:paraId="2A97DA2D" w14:textId="77777777" w:rsidR="0088719F" w:rsidRPr="0026735B" w:rsidRDefault="0088719F" w:rsidP="00710EAE">
            <w:r>
              <w:t>u</w:t>
            </w:r>
            <w:r w:rsidRPr="0026735B">
              <w:t>dělené</w:t>
            </w:r>
            <w:r>
              <w:t xml:space="preserve"> záštity</w:t>
            </w:r>
            <w:r w:rsidRPr="0026735B">
              <w:t>:</w:t>
            </w:r>
          </w:p>
          <w:p w14:paraId="1E99B0B7" w14:textId="77777777" w:rsidR="0088719F" w:rsidRDefault="0088719F" w:rsidP="00710EAE"/>
          <w:p w14:paraId="091D1115" w14:textId="77777777" w:rsidR="0088719F" w:rsidRDefault="0088719F" w:rsidP="00710EAE">
            <w:pPr>
              <w:rPr>
                <w:b/>
                <w:bCs/>
              </w:rPr>
            </w:pPr>
            <w:r>
              <w:t>záštity v</w:t>
            </w:r>
            <w:r w:rsidRPr="0026735B">
              <w:t> jednání:</w:t>
            </w:r>
            <w:r w:rsidRPr="0026735B">
              <w:rPr>
                <w:b/>
                <w:bCs/>
              </w:rPr>
              <w:t xml:space="preserve"> </w:t>
            </w:r>
          </w:p>
          <w:p w14:paraId="3B2519BD" w14:textId="77777777" w:rsidR="00C2079A" w:rsidRPr="0026735B" w:rsidRDefault="00C2079A" w:rsidP="00710EAE">
            <w:pPr>
              <w:rPr>
                <w:b/>
                <w:bCs/>
              </w:rPr>
            </w:pPr>
          </w:p>
        </w:tc>
      </w:tr>
    </w:tbl>
    <w:p w14:paraId="0C9DA66E" w14:textId="77777777" w:rsidR="0088719F" w:rsidRPr="006C2C06" w:rsidRDefault="0088719F" w:rsidP="002907CF">
      <w:pPr>
        <w:pStyle w:val="Nadpis4"/>
        <w:ind w:left="397" w:hanging="397"/>
      </w:pPr>
      <w:r w:rsidRPr="006C2C06">
        <w:lastRenderedPageBreak/>
        <w:t>1</w:t>
      </w:r>
      <w:r>
        <w:t>4</w:t>
      </w:r>
      <w:r w:rsidRPr="006C2C06">
        <w:t>) Doplňující informace</w:t>
      </w:r>
      <w:r>
        <w:t xml:space="preserve"> (např. z</w:t>
      </w:r>
      <w:r w:rsidRPr="008E5FEE">
        <w:t>hodnocení minulých ročníků</w:t>
      </w:r>
      <w:r>
        <w:t xml:space="preserve">; návštěvnost minulých ročníků; </w:t>
      </w:r>
      <w:r w:rsidRPr="008E5FEE">
        <w:t>změny oproti předchozím</w:t>
      </w:r>
      <w:r>
        <w:t>u ro</w:t>
      </w:r>
      <w:r w:rsidRPr="008E5FEE">
        <w:t>čník</w:t>
      </w:r>
      <w:r>
        <w:t>u)</w:t>
      </w:r>
    </w:p>
    <w:tbl>
      <w:tblPr>
        <w:tblStyle w:val="TabulkaJVS3-bl"/>
        <w:tblpPr w:leftFromText="141" w:rightFromText="141" w:vertAnchor="text" w:horzAnchor="margin" w:tblpY="140"/>
        <w:tblW w:w="9091" w:type="dxa"/>
        <w:tblLook w:val="04A0" w:firstRow="1" w:lastRow="0" w:firstColumn="1" w:lastColumn="0" w:noHBand="0" w:noVBand="1"/>
      </w:tblPr>
      <w:tblGrid>
        <w:gridCol w:w="9091"/>
      </w:tblGrid>
      <w:tr w:rsidR="0088719F" w14:paraId="707F926A" w14:textId="77777777" w:rsidTr="00710EAE">
        <w:trPr>
          <w:trHeight w:val="2142"/>
        </w:trPr>
        <w:tc>
          <w:tcPr>
            <w:tcW w:w="9091" w:type="dxa"/>
          </w:tcPr>
          <w:p w14:paraId="17068741" w14:textId="77777777" w:rsidR="0088719F" w:rsidRDefault="0088719F" w:rsidP="00E67E04"/>
        </w:tc>
      </w:tr>
    </w:tbl>
    <w:p w14:paraId="6920E97C" w14:textId="77777777" w:rsidR="00710EAE" w:rsidRDefault="00710EAE" w:rsidP="00710EAE"/>
    <w:p w14:paraId="2EAA395A" w14:textId="77777777" w:rsidR="00710EAE" w:rsidRDefault="00710EAE" w:rsidP="00710EAE"/>
    <w:p w14:paraId="5366FC79" w14:textId="77777777" w:rsidR="0088719F" w:rsidRDefault="0088719F" w:rsidP="008412F6">
      <w:pPr>
        <w:spacing w:after="0"/>
      </w:pPr>
      <w:r w:rsidRPr="00634B94">
        <w:t>Prohlašuji, že všechny výše uvedené informace jsou úplné a pravdivé.</w:t>
      </w:r>
    </w:p>
    <w:p w14:paraId="182E9C6B" w14:textId="77777777" w:rsidR="0088719F" w:rsidRDefault="0088719F" w:rsidP="00710EAE"/>
    <w:p w14:paraId="0816E7D1" w14:textId="77777777" w:rsidR="006E508C" w:rsidRDefault="006E508C" w:rsidP="00710EAE"/>
    <w:p w14:paraId="1E3BF2A5" w14:textId="77777777" w:rsidR="006E508C" w:rsidRDefault="006E508C" w:rsidP="00710EAE"/>
    <w:p w14:paraId="4F338485" w14:textId="77777777" w:rsidR="0088719F" w:rsidRDefault="0088719F" w:rsidP="00781B33">
      <w:pPr>
        <w:tabs>
          <w:tab w:val="left" w:leader="dot" w:pos="284"/>
          <w:tab w:val="left" w:pos="4253"/>
        </w:tabs>
      </w:pPr>
      <w:r>
        <w:t>V</w:t>
      </w:r>
      <w:r w:rsidR="00710EAE">
        <w:t xml:space="preserve"> </w:t>
      </w:r>
      <w:r w:rsidR="00710EAE">
        <w:tab/>
      </w:r>
      <w:r>
        <w:t>……………</w:t>
      </w:r>
      <w:r w:rsidR="00781B33">
        <w:t>…………</w:t>
      </w:r>
      <w:r>
        <w:t>.</w:t>
      </w:r>
      <w:r w:rsidR="00781B33">
        <w:t xml:space="preserve">  </w:t>
      </w:r>
      <w:r>
        <w:t>2026</w:t>
      </w:r>
      <w:r w:rsidR="00710EAE">
        <w:tab/>
      </w:r>
      <w:r>
        <w:t>………………………………………</w:t>
      </w:r>
      <w:r w:rsidR="00781B33">
        <w:t>……..</w:t>
      </w:r>
    </w:p>
    <w:p w14:paraId="066FBF62" w14:textId="77777777" w:rsidR="0088719F" w:rsidRDefault="00781B33" w:rsidP="00781B33">
      <w:pPr>
        <w:tabs>
          <w:tab w:val="center" w:pos="5954"/>
        </w:tabs>
        <w:rPr>
          <w:i/>
          <w:iCs/>
          <w:sz w:val="18"/>
          <w:szCs w:val="18"/>
        </w:rPr>
      </w:pPr>
      <w:r>
        <w:tab/>
      </w:r>
      <w:r w:rsidR="0088719F" w:rsidRPr="00781B33">
        <w:rPr>
          <w:i/>
          <w:iCs/>
          <w:sz w:val="18"/>
          <w:szCs w:val="18"/>
        </w:rPr>
        <w:t xml:space="preserve">podpis žadatele </w:t>
      </w:r>
    </w:p>
    <w:p w14:paraId="0E3F839F" w14:textId="77777777" w:rsidR="008412F6" w:rsidRDefault="008412F6" w:rsidP="00781B33">
      <w:pPr>
        <w:tabs>
          <w:tab w:val="center" w:pos="5954"/>
        </w:tabs>
        <w:rPr>
          <w:i/>
          <w:iCs/>
          <w:sz w:val="18"/>
          <w:szCs w:val="18"/>
        </w:rPr>
      </w:pPr>
    </w:p>
    <w:p w14:paraId="7A434CB0" w14:textId="75CCECFA" w:rsidR="008412F6" w:rsidRPr="008412F6" w:rsidRDefault="008412F6" w:rsidP="00781B33">
      <w:pPr>
        <w:tabs>
          <w:tab w:val="center" w:pos="5954"/>
        </w:tabs>
        <w:rPr>
          <w:b/>
          <w:bCs/>
          <w:i/>
          <w:iCs/>
        </w:rPr>
      </w:pPr>
      <w:r w:rsidRPr="008412F6">
        <w:rPr>
          <w:b/>
          <w:bCs/>
          <w:i/>
          <w:iCs/>
        </w:rPr>
        <w:t>Dokument podepište a převeďte do formátu PDF, prosím nezasílejte naskenovanou verzi.</w:t>
      </w:r>
      <w:r>
        <w:rPr>
          <w:b/>
          <w:bCs/>
          <w:i/>
          <w:iCs/>
        </w:rPr>
        <w:t xml:space="preserve"> Děkujeme.</w:t>
      </w:r>
    </w:p>
    <w:sectPr w:rsidR="008412F6" w:rsidRPr="008412F6" w:rsidSect="00873769">
      <w:headerReference w:type="default" r:id="rId11"/>
      <w:footerReference w:type="default" r:id="rId12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7EFBC" w14:textId="77777777" w:rsidR="00E32082" w:rsidRDefault="00E32082" w:rsidP="004A01A7">
      <w:pPr>
        <w:spacing w:after="0" w:line="240" w:lineRule="auto"/>
      </w:pPr>
      <w:r>
        <w:separator/>
      </w:r>
    </w:p>
  </w:endnote>
  <w:endnote w:type="continuationSeparator" w:id="0">
    <w:p w14:paraId="5037B4A5" w14:textId="77777777" w:rsidR="00E32082" w:rsidRDefault="00E32082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73B39" w14:textId="77777777" w:rsidR="004977D7" w:rsidRDefault="000677DA" w:rsidP="004977D7">
    <w:pPr>
      <w:pStyle w:val="Zpat"/>
    </w:pPr>
    <w:r w:rsidRPr="000677DA">
      <w:t>Ministerstvo školství</w:t>
    </w:r>
    <w:r w:rsidR="007D3345">
      <w:t>,</w:t>
    </w:r>
    <w:r w:rsidRPr="000677DA">
      <w:t xml:space="preserve"> mládeže a tělovýchovy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6B87DCC3" w14:textId="77777777" w:rsidR="004977D7" w:rsidRDefault="000677DA" w:rsidP="004977D7">
    <w:pPr>
      <w:pStyle w:val="Zpat"/>
    </w:pPr>
    <w:r w:rsidRPr="000677DA">
      <w:t>Karmelitská 529/5</w:t>
    </w:r>
    <w:r w:rsidR="004977D7">
      <w:t xml:space="preserve">, </w:t>
    </w:r>
    <w:r w:rsidRPr="000677DA">
      <w:t xml:space="preserve">118 12 Praha </w:t>
    </w:r>
    <w:r w:rsidR="004977D7">
      <w:t>1</w:t>
    </w:r>
    <w:r w:rsidR="004977D7">
      <w:tab/>
    </w:r>
    <w:r w:rsidR="004977D7">
      <w:tab/>
    </w:r>
  </w:p>
  <w:p w14:paraId="562D03A0" w14:textId="77777777" w:rsidR="004A01A7" w:rsidRPr="004977D7" w:rsidRDefault="004977D7" w:rsidP="008A6A62">
    <w:pPr>
      <w:pStyle w:val="Zpat"/>
      <w:jc w:val="left"/>
    </w:pPr>
    <w:r>
      <w:t>IČ</w:t>
    </w:r>
    <w:r w:rsidR="00212A8C">
      <w:t>O</w:t>
    </w:r>
    <w:r>
      <w:t xml:space="preserve">: </w:t>
    </w:r>
    <w:r w:rsidR="000677DA" w:rsidRPr="000677DA">
      <w:t>00022985</w:t>
    </w:r>
    <w:r>
      <w:t>, T: +420 </w:t>
    </w:r>
    <w:r w:rsidR="000677DA" w:rsidRPr="000677DA">
      <w:t>234 811 111</w:t>
    </w:r>
    <w:r>
      <w:t xml:space="preserve">, </w:t>
    </w:r>
    <w:r w:rsidR="000677DA" w:rsidRPr="008A6A62">
      <w:t>posta@msmt.gov.cz</w:t>
    </w:r>
    <w:r w:rsidR="000677DA">
      <w:t xml:space="preserve">, </w:t>
    </w:r>
    <w:r>
      <w:t xml:space="preserve">ID DS: </w:t>
    </w:r>
    <w:r w:rsidR="000677DA" w:rsidRPr="000677DA">
      <w:t>vidaawt</w:t>
    </w:r>
    <w:r>
      <w:tab/>
    </w:r>
    <w:hyperlink r:id="rId1" w:history="1">
      <w:r w:rsidR="008A6A62">
        <w:t>msmt</w:t>
      </w:r>
      <w:r w:rsidRPr="004B4A94">
        <w:t>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29AD8" w14:textId="77777777" w:rsidR="00E32082" w:rsidRDefault="00E32082" w:rsidP="004A01A7">
      <w:pPr>
        <w:spacing w:after="0" w:line="240" w:lineRule="auto"/>
      </w:pPr>
    </w:p>
  </w:footnote>
  <w:footnote w:type="continuationSeparator" w:id="0">
    <w:p w14:paraId="4527FC13" w14:textId="77777777" w:rsidR="00E32082" w:rsidRDefault="00E32082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:rsidRPr="00C64CBD" w14:paraId="5100615D" w14:textId="77777777" w:rsidTr="00C64CBD">
      <w:trPr>
        <w:jc w:val="right"/>
      </w:trPr>
      <w:tc>
        <w:tcPr>
          <w:tcW w:w="4253" w:type="dxa"/>
        </w:tcPr>
        <w:p w14:paraId="7577223F" w14:textId="77777777" w:rsidR="00C64CBD" w:rsidRPr="00C64CBD" w:rsidRDefault="00C64CBD" w:rsidP="00550B36">
          <w:pPr>
            <w:pStyle w:val="Zhlav"/>
          </w:pPr>
          <w:r w:rsidRPr="00C64CBD">
            <w:t>Kancelář ministra</w:t>
          </w:r>
        </w:p>
        <w:p w14:paraId="7669B98E" w14:textId="77777777" w:rsidR="003208E6" w:rsidRDefault="00C64CBD" w:rsidP="00550B36">
          <w:pPr>
            <w:pStyle w:val="Zhlav"/>
          </w:pPr>
          <w:r w:rsidRPr="00C64CBD">
            <w:t>Oddělení protokolu a sekretariátu ministra</w:t>
          </w:r>
          <w:r w:rsidR="003208E6" w:rsidRPr="000A0DB7">
            <w:t xml:space="preserve"> </w:t>
          </w:r>
        </w:p>
      </w:tc>
    </w:tr>
  </w:tbl>
  <w:p w14:paraId="16A41277" w14:textId="77777777" w:rsidR="004A01A7" w:rsidRDefault="000677DA" w:rsidP="00550B36">
    <w:pPr>
      <w:pStyle w:val="Zhlav"/>
    </w:pPr>
    <w:r>
      <w:rPr>
        <w:noProof/>
        <w:color w:val="000000" w:themeColor="text1"/>
      </w:rPr>
      <w:drawing>
        <wp:anchor distT="0" distB="0" distL="114300" distR="114300" simplePos="0" relativeHeight="251657215" behindDoc="0" locked="0" layoutInCell="1" allowOverlap="1" wp14:anchorId="74C01916" wp14:editId="7585C58E">
          <wp:simplePos x="0" y="0"/>
          <wp:positionH relativeFrom="column">
            <wp:posOffset>-485140</wp:posOffset>
          </wp:positionH>
          <wp:positionV relativeFrom="paragraph">
            <wp:posOffset>-535305</wp:posOffset>
          </wp:positionV>
          <wp:extent cx="1736725" cy="791845"/>
          <wp:effectExtent l="0" t="0" r="0" b="8255"/>
          <wp:wrapSquare wrapText="bothSides"/>
          <wp:docPr id="1389440019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440019" name="Grafický objekt 138944001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6725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 w:themeColor="text1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QFSet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176"/>
    <w:rsid w:val="000106FE"/>
    <w:rsid w:val="000120B4"/>
    <w:rsid w:val="0002560E"/>
    <w:rsid w:val="00032CCE"/>
    <w:rsid w:val="00035F16"/>
    <w:rsid w:val="00043335"/>
    <w:rsid w:val="00054392"/>
    <w:rsid w:val="0005510C"/>
    <w:rsid w:val="000677DA"/>
    <w:rsid w:val="00071F0F"/>
    <w:rsid w:val="00083A55"/>
    <w:rsid w:val="00085436"/>
    <w:rsid w:val="00095230"/>
    <w:rsid w:val="000968A9"/>
    <w:rsid w:val="000B4F0B"/>
    <w:rsid w:val="000C11F2"/>
    <w:rsid w:val="000C2452"/>
    <w:rsid w:val="000C67FA"/>
    <w:rsid w:val="000C68F4"/>
    <w:rsid w:val="000C7FEF"/>
    <w:rsid w:val="000D2954"/>
    <w:rsid w:val="000E00C3"/>
    <w:rsid w:val="000E3099"/>
    <w:rsid w:val="000E5BD0"/>
    <w:rsid w:val="000F141D"/>
    <w:rsid w:val="000F5A54"/>
    <w:rsid w:val="00102994"/>
    <w:rsid w:val="00116779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60FEB"/>
    <w:rsid w:val="00164790"/>
    <w:rsid w:val="001712FE"/>
    <w:rsid w:val="00171B3E"/>
    <w:rsid w:val="00174225"/>
    <w:rsid w:val="00175680"/>
    <w:rsid w:val="001909FA"/>
    <w:rsid w:val="001D719A"/>
    <w:rsid w:val="001E1B82"/>
    <w:rsid w:val="001E417F"/>
    <w:rsid w:val="001E513B"/>
    <w:rsid w:val="001E691A"/>
    <w:rsid w:val="001F493F"/>
    <w:rsid w:val="002000F6"/>
    <w:rsid w:val="002013B0"/>
    <w:rsid w:val="00212A8C"/>
    <w:rsid w:val="00216463"/>
    <w:rsid w:val="00222610"/>
    <w:rsid w:val="002234D1"/>
    <w:rsid w:val="002363CA"/>
    <w:rsid w:val="0024676C"/>
    <w:rsid w:val="00252AF9"/>
    <w:rsid w:val="00260DCA"/>
    <w:rsid w:val="00275B42"/>
    <w:rsid w:val="00280346"/>
    <w:rsid w:val="00280D21"/>
    <w:rsid w:val="0028101B"/>
    <w:rsid w:val="002826B4"/>
    <w:rsid w:val="002907CF"/>
    <w:rsid w:val="00293F29"/>
    <w:rsid w:val="00297C33"/>
    <w:rsid w:val="002C5B2D"/>
    <w:rsid w:val="002D11B9"/>
    <w:rsid w:val="002D796B"/>
    <w:rsid w:val="002F7004"/>
    <w:rsid w:val="0030061B"/>
    <w:rsid w:val="00303A0E"/>
    <w:rsid w:val="003206E7"/>
    <w:rsid w:val="003208E6"/>
    <w:rsid w:val="0032285E"/>
    <w:rsid w:val="003351B8"/>
    <w:rsid w:val="003540FA"/>
    <w:rsid w:val="00356332"/>
    <w:rsid w:val="00361097"/>
    <w:rsid w:val="00363815"/>
    <w:rsid w:val="003654CD"/>
    <w:rsid w:val="00370110"/>
    <w:rsid w:val="00372598"/>
    <w:rsid w:val="00392F53"/>
    <w:rsid w:val="00393EC0"/>
    <w:rsid w:val="003A2A49"/>
    <w:rsid w:val="003A3966"/>
    <w:rsid w:val="003A67B6"/>
    <w:rsid w:val="003A7E6A"/>
    <w:rsid w:val="003C027F"/>
    <w:rsid w:val="003C3F6A"/>
    <w:rsid w:val="003D639F"/>
    <w:rsid w:val="003D690D"/>
    <w:rsid w:val="003E0572"/>
    <w:rsid w:val="003E3910"/>
    <w:rsid w:val="003E6369"/>
    <w:rsid w:val="003F36C7"/>
    <w:rsid w:val="003F54C8"/>
    <w:rsid w:val="003F69B1"/>
    <w:rsid w:val="00400E16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74D2B"/>
    <w:rsid w:val="00493ED9"/>
    <w:rsid w:val="004977D7"/>
    <w:rsid w:val="004A01A7"/>
    <w:rsid w:val="004A09C5"/>
    <w:rsid w:val="004A38DD"/>
    <w:rsid w:val="004B4A94"/>
    <w:rsid w:val="004C7DCA"/>
    <w:rsid w:val="004E7E0E"/>
    <w:rsid w:val="00500A63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70F5"/>
    <w:rsid w:val="005A012C"/>
    <w:rsid w:val="005A4EC9"/>
    <w:rsid w:val="005A60C3"/>
    <w:rsid w:val="005C14EB"/>
    <w:rsid w:val="005C29C9"/>
    <w:rsid w:val="005E4959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7757"/>
    <w:rsid w:val="00650D3D"/>
    <w:rsid w:val="0067042F"/>
    <w:rsid w:val="0069631F"/>
    <w:rsid w:val="006C0860"/>
    <w:rsid w:val="006E4FF5"/>
    <w:rsid w:val="006E508C"/>
    <w:rsid w:val="006E7273"/>
    <w:rsid w:val="006F4755"/>
    <w:rsid w:val="006F51DB"/>
    <w:rsid w:val="00702BED"/>
    <w:rsid w:val="007049E6"/>
    <w:rsid w:val="00710EAE"/>
    <w:rsid w:val="00713213"/>
    <w:rsid w:val="007141CA"/>
    <w:rsid w:val="0071455E"/>
    <w:rsid w:val="00716F0E"/>
    <w:rsid w:val="0072302A"/>
    <w:rsid w:val="00724E67"/>
    <w:rsid w:val="0073040F"/>
    <w:rsid w:val="007371E0"/>
    <w:rsid w:val="00765263"/>
    <w:rsid w:val="00781B33"/>
    <w:rsid w:val="00787190"/>
    <w:rsid w:val="007D3345"/>
    <w:rsid w:val="007D376B"/>
    <w:rsid w:val="007D6A0E"/>
    <w:rsid w:val="007D6F07"/>
    <w:rsid w:val="00811FDA"/>
    <w:rsid w:val="00834A49"/>
    <w:rsid w:val="00837E45"/>
    <w:rsid w:val="008412F6"/>
    <w:rsid w:val="0084277E"/>
    <w:rsid w:val="00851074"/>
    <w:rsid w:val="008541DA"/>
    <w:rsid w:val="00870D3E"/>
    <w:rsid w:val="00873769"/>
    <w:rsid w:val="00877CF1"/>
    <w:rsid w:val="00884306"/>
    <w:rsid w:val="0088719F"/>
    <w:rsid w:val="00897891"/>
    <w:rsid w:val="008A4895"/>
    <w:rsid w:val="008A6A62"/>
    <w:rsid w:val="008B0E87"/>
    <w:rsid w:val="008C4A49"/>
    <w:rsid w:val="008C5012"/>
    <w:rsid w:val="008D1176"/>
    <w:rsid w:val="008D405D"/>
    <w:rsid w:val="008D5575"/>
    <w:rsid w:val="008F125B"/>
    <w:rsid w:val="008F533C"/>
    <w:rsid w:val="009126DB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74CE1"/>
    <w:rsid w:val="00984352"/>
    <w:rsid w:val="00985819"/>
    <w:rsid w:val="009A389D"/>
    <w:rsid w:val="009B032C"/>
    <w:rsid w:val="009B0804"/>
    <w:rsid w:val="009C081A"/>
    <w:rsid w:val="009C0BC3"/>
    <w:rsid w:val="009C31A6"/>
    <w:rsid w:val="009C6285"/>
    <w:rsid w:val="009D2497"/>
    <w:rsid w:val="009D72AA"/>
    <w:rsid w:val="009E4B81"/>
    <w:rsid w:val="009F3E9D"/>
    <w:rsid w:val="00A15A28"/>
    <w:rsid w:val="00A274A1"/>
    <w:rsid w:val="00A3283F"/>
    <w:rsid w:val="00A47237"/>
    <w:rsid w:val="00A47859"/>
    <w:rsid w:val="00A55A71"/>
    <w:rsid w:val="00A77979"/>
    <w:rsid w:val="00A851CE"/>
    <w:rsid w:val="00A91166"/>
    <w:rsid w:val="00A91452"/>
    <w:rsid w:val="00A95D0B"/>
    <w:rsid w:val="00AA0C58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AC9"/>
    <w:rsid w:val="00AF6E9E"/>
    <w:rsid w:val="00B0330A"/>
    <w:rsid w:val="00B07208"/>
    <w:rsid w:val="00B2195A"/>
    <w:rsid w:val="00B31BB1"/>
    <w:rsid w:val="00B43D9B"/>
    <w:rsid w:val="00B45BAC"/>
    <w:rsid w:val="00B51C8F"/>
    <w:rsid w:val="00B51CBB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12B28"/>
    <w:rsid w:val="00C13C6C"/>
    <w:rsid w:val="00C15C5E"/>
    <w:rsid w:val="00C206E5"/>
    <w:rsid w:val="00C2079A"/>
    <w:rsid w:val="00C21594"/>
    <w:rsid w:val="00C240F6"/>
    <w:rsid w:val="00C27B17"/>
    <w:rsid w:val="00C311A5"/>
    <w:rsid w:val="00C41855"/>
    <w:rsid w:val="00C4391D"/>
    <w:rsid w:val="00C47D31"/>
    <w:rsid w:val="00C5077B"/>
    <w:rsid w:val="00C559EC"/>
    <w:rsid w:val="00C5725B"/>
    <w:rsid w:val="00C61C26"/>
    <w:rsid w:val="00C64CBD"/>
    <w:rsid w:val="00C678BE"/>
    <w:rsid w:val="00C74A09"/>
    <w:rsid w:val="00C900F6"/>
    <w:rsid w:val="00CA3ABB"/>
    <w:rsid w:val="00CB1B52"/>
    <w:rsid w:val="00CB1E4F"/>
    <w:rsid w:val="00CB6B2A"/>
    <w:rsid w:val="00CC0409"/>
    <w:rsid w:val="00CC309B"/>
    <w:rsid w:val="00CC35A2"/>
    <w:rsid w:val="00CC7927"/>
    <w:rsid w:val="00CD0856"/>
    <w:rsid w:val="00CD784B"/>
    <w:rsid w:val="00CE0BC6"/>
    <w:rsid w:val="00CF6697"/>
    <w:rsid w:val="00D066AA"/>
    <w:rsid w:val="00D15B3B"/>
    <w:rsid w:val="00D20AC3"/>
    <w:rsid w:val="00D50FAD"/>
    <w:rsid w:val="00D63056"/>
    <w:rsid w:val="00D70040"/>
    <w:rsid w:val="00D7143F"/>
    <w:rsid w:val="00DA10DB"/>
    <w:rsid w:val="00DB42E1"/>
    <w:rsid w:val="00DD3D93"/>
    <w:rsid w:val="00DD4E3E"/>
    <w:rsid w:val="00DD6689"/>
    <w:rsid w:val="00DF3F66"/>
    <w:rsid w:val="00E1048A"/>
    <w:rsid w:val="00E12747"/>
    <w:rsid w:val="00E14659"/>
    <w:rsid w:val="00E24FEA"/>
    <w:rsid w:val="00E32082"/>
    <w:rsid w:val="00E32A9A"/>
    <w:rsid w:val="00E34849"/>
    <w:rsid w:val="00E34C18"/>
    <w:rsid w:val="00E414DB"/>
    <w:rsid w:val="00E456D4"/>
    <w:rsid w:val="00E47767"/>
    <w:rsid w:val="00E62893"/>
    <w:rsid w:val="00E67257"/>
    <w:rsid w:val="00E704CC"/>
    <w:rsid w:val="00E721D1"/>
    <w:rsid w:val="00E72CDB"/>
    <w:rsid w:val="00E851A2"/>
    <w:rsid w:val="00E8736C"/>
    <w:rsid w:val="00E9571D"/>
    <w:rsid w:val="00E97FB6"/>
    <w:rsid w:val="00EA0AC7"/>
    <w:rsid w:val="00EB5DA8"/>
    <w:rsid w:val="00EC2292"/>
    <w:rsid w:val="00EF1981"/>
    <w:rsid w:val="00EF4611"/>
    <w:rsid w:val="00F019D8"/>
    <w:rsid w:val="00F0418D"/>
    <w:rsid w:val="00F049CC"/>
    <w:rsid w:val="00F128A0"/>
    <w:rsid w:val="00F152C4"/>
    <w:rsid w:val="00F21784"/>
    <w:rsid w:val="00F23614"/>
    <w:rsid w:val="00F26AB3"/>
    <w:rsid w:val="00F30E1E"/>
    <w:rsid w:val="00F34410"/>
    <w:rsid w:val="00F51E3A"/>
    <w:rsid w:val="00F562EF"/>
    <w:rsid w:val="00F65A05"/>
    <w:rsid w:val="00F668A6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C3B19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C134F"/>
  <w15:chartTrackingRefBased/>
  <w15:docId w15:val="{11E30828-0E21-4408-8318-2EA122BAA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710EAE"/>
    <w:pPr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113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EA0AC7"/>
    <w:rPr>
      <w:color w:val="00459B" w:themeColor="followedHyperlink"/>
      <w:u w:val="single"/>
    </w:rPr>
  </w:style>
  <w:style w:type="paragraph" w:customStyle="1" w:styleId="tabulkatext">
    <w:name w:val="tabulka text"/>
    <w:basedOn w:val="Normln"/>
    <w:link w:val="tabulkatextChar"/>
    <w:qFormat/>
    <w:rsid w:val="002907CF"/>
    <w:pPr>
      <w:jc w:val="left"/>
    </w:pPr>
  </w:style>
  <w:style w:type="character" w:customStyle="1" w:styleId="tabulkatextChar">
    <w:name w:val="tabulka text Char"/>
    <w:basedOn w:val="Standardnpsmoodstavce"/>
    <w:link w:val="tabulkatext"/>
    <w:rsid w:val="002907CF"/>
  </w:style>
  <w:style w:type="table" w:customStyle="1" w:styleId="zastita">
    <w:name w:val="zastita"/>
    <w:basedOn w:val="Normlntabulka"/>
    <w:uiPriority w:val="99"/>
    <w:rsid w:val="00710EAE"/>
    <w:pPr>
      <w:jc w:val="left"/>
    </w:pPr>
    <w:tblPr>
      <w:tblCellMar>
        <w:top w:w="113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KM\K20\Z&#225;&#353;tity\&#381;&#193;DOST%20O%20Z&#193;&#352;TITU_sablona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EA4D3114431B4CA1C9B1B5A3598623" ma:contentTypeVersion="20" ma:contentTypeDescription="Vytvoří nový dokument" ma:contentTypeScope="" ma:versionID="6e1c8d931b138e8b00420be6c9c94985">
  <xsd:schema xmlns:xsd="http://www.w3.org/2001/XMLSchema" xmlns:xs="http://www.w3.org/2001/XMLSchema" xmlns:p="http://schemas.microsoft.com/office/2006/metadata/properties" xmlns:ns2="aaabc790-61c3-4ed2-bf48-4fd4653df86f" xmlns:ns3="9230b3a5-857e-4604-8e9a-a3cafa8dc0df" targetNamespace="http://schemas.microsoft.com/office/2006/metadata/properties" ma:root="true" ma:fieldsID="c455432545bac475e8a733797a19b572" ns2:_="" ns3:_="">
    <xsd:import namespace="aaabc790-61c3-4ed2-bf48-4fd4653df86f"/>
    <xsd:import namespace="9230b3a5-857e-4604-8e9a-a3cafa8dc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g1bf7dc5913d4011ad560cddbd11b96d" minOccurs="0"/>
                <xsd:element ref="ns3:TaxCatchAll" minOccurs="0"/>
                <xsd:element ref="ns2:Akce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ozn_x00e1_mka" minOccurs="0"/>
                <xsd:element ref="ns2:Po_x0159_ad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bc790-61c3-4ed2-bf48-4fd4653df8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g1bf7dc5913d4011ad560cddbd11b96d" ma:index="15" nillable="true" ma:taxonomy="true" ma:internalName="g1bf7dc5913d4011ad560cddbd11b96d" ma:taxonomyFieldName="Gestor" ma:displayName="Gestor" ma:readOnly="false" ma:default="" ma:fieldId="{01bf7dc5-913d-4011-ad56-0cddbd11b96d}" ma:taxonomyMulti="true" ma:sspId="7705af95-af8b-4274-9321-7e268ee4833a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kce" ma:index="17" nillable="true" ma:displayName="Akce" ma:format="Dropdown" ma:internalName="Akce">
      <xsd:simpleType>
        <xsd:restriction base="dms:Text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Pozn_x00e1_mka" ma:index="24" nillable="true" ma:displayName="Poznámka" ma:format="Dropdown" ma:internalName="Pozn_x00e1_mka">
      <xsd:simpleType>
        <xsd:restriction base="dms:Note">
          <xsd:maxLength value="255"/>
        </xsd:restriction>
      </xsd:simpleType>
    </xsd:element>
    <xsd:element name="Po_x0159_ad_x00ed_" ma:index="25" nillable="true" ma:displayName="Pořadí" ma:format="Dropdown" ma:internalName="Po_x0159_ad_x00ed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b3a5-857e-4604-8e9a-a3cafa8dc0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5eedd47-934c-4dd0-a667-4857a7469ef2}" ma:internalName="TaxCatchAll" ma:showField="CatchAllData" ma:web="9230b3a5-857e-4604-8e9a-a3cafa8dc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abc790-61c3-4ed2-bf48-4fd4653df86f">
      <Terms xmlns="http://schemas.microsoft.com/office/infopath/2007/PartnerControls"/>
    </lcf76f155ced4ddcb4097134ff3c332f>
    <TaxCatchAll xmlns="9230b3a5-857e-4604-8e9a-a3cafa8dc0df" xsi:nil="true"/>
    <Pozn_x00e1_mka xmlns="aaabc790-61c3-4ed2-bf48-4fd4653df86f" xsi:nil="true"/>
    <Akce xmlns="aaabc790-61c3-4ed2-bf48-4fd4653df86f" xsi:nil="true"/>
    <g1bf7dc5913d4011ad560cddbd11b96d xmlns="aaabc790-61c3-4ed2-bf48-4fd4653df86f">
      <Terms xmlns="http://schemas.microsoft.com/office/infopath/2007/PartnerControls"/>
    </g1bf7dc5913d4011ad560cddbd11b96d>
    <Po_x0159_ad_x00ed_ xmlns="aaabc790-61c3-4ed2-bf48-4fd4653df86f">1</Po_x0159_ad_x00ed_>
  </documentManagement>
</p:properties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0334A4-BA97-488F-BD18-C7E596D1EC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abc790-61c3-4ed2-bf48-4fd4653df86f"/>
    <ds:schemaRef ds:uri="9230b3a5-857e-4604-8e9a-a3cafa8dc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F4C278-DB99-43FD-B5E5-A1735474EC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F935A3-F575-4728-8BB3-AAA98C3AE7B3}">
  <ds:schemaRefs>
    <ds:schemaRef ds:uri="http://schemas.microsoft.com/office/2006/metadata/properties"/>
    <ds:schemaRef ds:uri="http://schemas.microsoft.com/office/infopath/2007/PartnerControls"/>
    <ds:schemaRef ds:uri="aaabc790-61c3-4ed2-bf48-4fd4653df86f"/>
    <ds:schemaRef ds:uri="9230b3a5-857e-4604-8e9a-a3cafa8dc0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ŽÁDOST O ZÁŠTITU_sablona</Template>
  <TotalTime>6</TotalTime>
  <Pages>4</Pages>
  <Words>212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Stehlík Tomáš</dc:creator>
  <cp:keywords/>
  <dc:description/>
  <cp:lastModifiedBy>Stehlík Tomáš</cp:lastModifiedBy>
  <cp:revision>3</cp:revision>
  <cp:lastPrinted>2026-03-20T08:46:00Z</cp:lastPrinted>
  <dcterms:created xsi:type="dcterms:W3CDTF">2026-07-22T11:59:00Z</dcterms:created>
  <dcterms:modified xsi:type="dcterms:W3CDTF">2026-07-23T11:43:00Z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0x01010058EA4D3114431B4CA1C9B1B5A3598623</vt:lpwstr>
  </property>
  <property fmtid="{D5CDD505-2E9C-101B-9397-08002B2CF9AE}" pid="4" name="Gestor">
    <vt:lpwstr/>
  </property>
</Properties>
</file>